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A9" w:rsidRDefault="000C56A9" w:rsidP="00BC55E9">
      <w:pPr>
        <w:spacing w:after="120"/>
        <w:jc w:val="center"/>
        <w:rPr>
          <w:b/>
          <w:sz w:val="28"/>
          <w:szCs w:val="28"/>
        </w:rPr>
      </w:pPr>
      <w:r w:rsidRPr="00BC55E9">
        <w:rPr>
          <w:b/>
          <w:sz w:val="28"/>
          <w:szCs w:val="28"/>
        </w:rPr>
        <w:t>VÁROSI NÉMET SZÖVEGÉRTÉSI VERSENY</w:t>
      </w:r>
    </w:p>
    <w:p w:rsidR="000C56A9" w:rsidRPr="00B0114D" w:rsidRDefault="000C56A9" w:rsidP="00BC55E9">
      <w:pPr>
        <w:spacing w:after="120"/>
        <w:jc w:val="center"/>
        <w:rPr>
          <w:sz w:val="28"/>
          <w:szCs w:val="28"/>
        </w:rPr>
      </w:pPr>
      <w:r w:rsidRPr="00B0114D">
        <w:rPr>
          <w:sz w:val="28"/>
          <w:szCs w:val="28"/>
        </w:rPr>
        <w:t xml:space="preserve">Hódmezővásárhely 2015. </w:t>
      </w:r>
    </w:p>
    <w:p w:rsidR="000C56A9" w:rsidRPr="00BC55E9" w:rsidRDefault="000C56A9" w:rsidP="00BC55E9">
      <w:pPr>
        <w:spacing w:after="240"/>
        <w:jc w:val="center"/>
        <w:rPr>
          <w:b/>
        </w:rPr>
      </w:pPr>
      <w:r w:rsidRPr="00BC55E9">
        <w:rPr>
          <w:b/>
        </w:rPr>
        <w:t>I. kategória</w:t>
      </w:r>
    </w:p>
    <w:p w:rsidR="000C56A9" w:rsidRDefault="000C56A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5" o:spid="_x0000_s1026" type="#_x0000_t75" alt="http://data.hodmezovasarhely.hu/images/main/0000001602/orig_1602.jpg" style="position:absolute;margin-left:8.65pt;margin-top:.5pt;width:180pt;height:159.75pt;z-index:-251658240;visibility:visible">
            <v:imagedata r:id="rId5" o:title="" grayscale="t" bilevel="t"/>
          </v:shape>
        </w:pict>
      </w:r>
    </w:p>
    <w:p w:rsidR="000C56A9" w:rsidRDefault="000C56A9" w:rsidP="00146DE2"/>
    <w:p w:rsidR="000C56A9" w:rsidRDefault="000C56A9"/>
    <w:p w:rsidR="000C56A9" w:rsidRDefault="000C56A9" w:rsidP="00146DE2">
      <w:pPr>
        <w:tabs>
          <w:tab w:val="left" w:pos="3402"/>
          <w:tab w:val="left" w:leader="underscore" w:pos="9923"/>
        </w:tabs>
        <w:spacing w:after="240"/>
        <w:jc w:val="both"/>
        <w:rPr>
          <w:sz w:val="28"/>
          <w:szCs w:val="28"/>
        </w:rPr>
      </w:pPr>
      <w:r w:rsidRPr="00E97DB9">
        <w:rPr>
          <w:sz w:val="28"/>
          <w:szCs w:val="28"/>
        </w:rPr>
        <w:tab/>
      </w:r>
      <w:r>
        <w:rPr>
          <w:sz w:val="28"/>
          <w:szCs w:val="28"/>
        </w:rPr>
        <w:t xml:space="preserve">          Név:</w:t>
      </w:r>
      <w:r>
        <w:rPr>
          <w:sz w:val="28"/>
          <w:szCs w:val="28"/>
        </w:rPr>
        <w:tab/>
      </w:r>
    </w:p>
    <w:p w:rsidR="000C56A9" w:rsidRDefault="000C56A9" w:rsidP="00146DE2">
      <w:pPr>
        <w:tabs>
          <w:tab w:val="left" w:pos="3402"/>
          <w:tab w:val="left" w:leader="underscore" w:pos="9923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Iskola:</w:t>
      </w:r>
      <w:r>
        <w:rPr>
          <w:sz w:val="28"/>
          <w:szCs w:val="28"/>
        </w:rPr>
        <w:tab/>
      </w:r>
    </w:p>
    <w:p w:rsidR="000C56A9" w:rsidRDefault="000C56A9" w:rsidP="00146DE2">
      <w:pPr>
        <w:tabs>
          <w:tab w:val="left" w:pos="3402"/>
          <w:tab w:val="left" w:leader="underscore" w:pos="9923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</w:p>
    <w:p w:rsidR="000C56A9" w:rsidRPr="00E97DB9" w:rsidRDefault="000C56A9" w:rsidP="00146DE2">
      <w:pPr>
        <w:tabs>
          <w:tab w:val="left" w:pos="3402"/>
          <w:tab w:val="left" w:leader="underscore" w:pos="9923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Osztály:</w:t>
      </w:r>
      <w:r>
        <w:rPr>
          <w:sz w:val="28"/>
          <w:szCs w:val="28"/>
        </w:rPr>
        <w:tab/>
      </w:r>
    </w:p>
    <w:p w:rsidR="000C56A9" w:rsidRDefault="000C56A9" w:rsidP="00BC55E9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C56A9" w:rsidRPr="003D5BA3" w:rsidRDefault="000C56A9" w:rsidP="00BC55E9">
      <w:pPr>
        <w:spacing w:after="240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PONTSZÁM: …………….               HELYEZÉS:  ……………..</w:t>
      </w:r>
    </w:p>
    <w:p w:rsidR="000C56A9" w:rsidRPr="0069538C" w:rsidRDefault="000C56A9" w:rsidP="0069538C">
      <w:pPr>
        <w:pStyle w:val="ListParagraph"/>
        <w:numPr>
          <w:ilvl w:val="0"/>
          <w:numId w:val="2"/>
        </w:numPr>
        <w:spacing w:after="240"/>
        <w:rPr>
          <w:b/>
          <w:sz w:val="32"/>
          <w:szCs w:val="28"/>
        </w:rPr>
      </w:pPr>
      <w:r w:rsidRPr="0069538C">
        <w:rPr>
          <w:b/>
          <w:sz w:val="32"/>
          <w:szCs w:val="28"/>
        </w:rPr>
        <w:t>Meine Freunde und ich</w:t>
      </w:r>
    </w:p>
    <w:p w:rsidR="000C56A9" w:rsidRPr="00586CCB" w:rsidRDefault="000C56A9" w:rsidP="0069538C">
      <w:pPr>
        <w:pStyle w:val="ListParagraph"/>
        <w:numPr>
          <w:ilvl w:val="0"/>
          <w:numId w:val="3"/>
        </w:numPr>
        <w:spacing w:after="240"/>
        <w:jc w:val="both"/>
        <w:rPr>
          <w:sz w:val="28"/>
          <w:szCs w:val="28"/>
        </w:rPr>
      </w:pPr>
      <w:r w:rsidRPr="00586CCB">
        <w:rPr>
          <w:sz w:val="28"/>
          <w:szCs w:val="28"/>
        </w:rPr>
        <w:t>Lies die Texte!</w:t>
      </w:r>
    </w:p>
    <w:p w:rsidR="000C56A9" w:rsidRDefault="000C56A9" w:rsidP="00146DE2">
      <w:pPr>
        <w:spacing w:after="240"/>
        <w:jc w:val="both"/>
        <w:rPr>
          <w:sz w:val="28"/>
          <w:szCs w:val="28"/>
          <w:u w:val="single"/>
        </w:rPr>
      </w:pPr>
      <w:r w:rsidRPr="003434D2">
        <w:rPr>
          <w:noProof/>
          <w:sz w:val="28"/>
          <w:szCs w:val="28"/>
          <w:u w:val="single"/>
        </w:rPr>
        <w:pict>
          <v:shape id="Kép 6" o:spid="_x0000_i1025" type="#_x0000_t75" style="width:524.25pt;height:162pt;visibility:visible">
            <v:imagedata r:id="rId6" o:title=""/>
          </v:shape>
        </w:pict>
      </w:r>
    </w:p>
    <w:p w:rsidR="000C56A9" w:rsidRDefault="000C56A9" w:rsidP="00BC55E9">
      <w:pPr>
        <w:spacing w:after="240"/>
        <w:jc w:val="both"/>
        <w:rPr>
          <w:sz w:val="28"/>
          <w:szCs w:val="28"/>
          <w:u w:val="single"/>
        </w:rPr>
      </w:pPr>
      <w:r w:rsidRPr="003434D2">
        <w:rPr>
          <w:noProof/>
          <w:sz w:val="28"/>
          <w:szCs w:val="28"/>
          <w:u w:val="single"/>
        </w:rPr>
        <w:pict>
          <v:shape id="Kép 7" o:spid="_x0000_i1026" type="#_x0000_t75" style="width:524.25pt;height:175.5pt;visibility:visible">
            <v:imagedata r:id="rId7" o:title=""/>
          </v:shape>
        </w:pict>
      </w:r>
    </w:p>
    <w:p w:rsidR="000C56A9" w:rsidRPr="00586CCB" w:rsidRDefault="000C56A9" w:rsidP="0069538C">
      <w:pPr>
        <w:pStyle w:val="ListParagraph"/>
        <w:numPr>
          <w:ilvl w:val="0"/>
          <w:numId w:val="3"/>
        </w:numPr>
        <w:rPr>
          <w:sz w:val="28"/>
        </w:rPr>
      </w:pPr>
      <w:r w:rsidRPr="00586CCB">
        <w:rPr>
          <w:sz w:val="28"/>
        </w:rPr>
        <w:t>Fülle die Tabelle aus!</w:t>
      </w:r>
    </w:p>
    <w:p w:rsidR="000C56A9" w:rsidRDefault="000C56A9"/>
    <w:p w:rsidR="000C56A9" w:rsidRDefault="000C56A9"/>
    <w:p w:rsidR="000C56A9" w:rsidRDefault="000C56A9"/>
    <w:p w:rsidR="000C56A9" w:rsidRDefault="000C56A9" w:rsidP="00F23C9B">
      <w:pPr>
        <w:ind w:right="-710"/>
      </w:pPr>
      <w:r w:rsidRPr="00CA33CF">
        <w:rPr>
          <w:noProof/>
        </w:rPr>
        <w:pict>
          <v:shape id="Kép 8" o:spid="_x0000_i1027" type="#_x0000_t75" style="width:516.75pt;height:206.25pt;visibility:visible">
            <v:imagedata r:id="rId8" o:title=""/>
          </v:shape>
        </w:pict>
      </w:r>
    </w:p>
    <w:p w:rsidR="000C56A9" w:rsidRDefault="000C56A9"/>
    <w:p w:rsidR="000C56A9" w:rsidRDefault="000C56A9"/>
    <w:p w:rsidR="000C56A9" w:rsidRDefault="000C56A9"/>
    <w:p w:rsidR="000C56A9" w:rsidRDefault="000C56A9"/>
    <w:p w:rsidR="000C56A9" w:rsidRPr="00586CCB" w:rsidRDefault="000C56A9" w:rsidP="00B94F9F">
      <w:pPr>
        <w:pStyle w:val="ListParagraph"/>
        <w:numPr>
          <w:ilvl w:val="0"/>
          <w:numId w:val="3"/>
        </w:numPr>
        <w:rPr>
          <w:sz w:val="28"/>
        </w:rPr>
      </w:pPr>
      <w:r w:rsidRPr="00586CCB">
        <w:rPr>
          <w:sz w:val="28"/>
        </w:rPr>
        <w:t>Sind die Aussagen richtig oder falsch?</w:t>
      </w:r>
    </w:p>
    <w:p w:rsidR="000C56A9" w:rsidRDefault="000C56A9"/>
    <w:p w:rsidR="000C56A9" w:rsidRDefault="000C56A9"/>
    <w:p w:rsidR="000C56A9" w:rsidRDefault="000C56A9"/>
    <w:p w:rsidR="000C56A9" w:rsidRDefault="000C56A9">
      <w:r w:rsidRPr="00CA33CF">
        <w:rPr>
          <w:noProof/>
        </w:rPr>
        <w:pict>
          <v:shape id="Kép 10" o:spid="_x0000_i1028" type="#_x0000_t75" style="width:486pt;height:276pt;visibility:visible">
            <v:imagedata r:id="rId9" o:title=""/>
          </v:shape>
        </w:pict>
      </w:r>
    </w:p>
    <w:p w:rsidR="000C56A9" w:rsidRDefault="000C56A9"/>
    <w:p w:rsidR="000C56A9" w:rsidRDefault="000C56A9"/>
    <w:p w:rsidR="000C56A9" w:rsidRDefault="000C56A9"/>
    <w:p w:rsidR="000C56A9" w:rsidRDefault="000C56A9"/>
    <w:p w:rsidR="000C56A9" w:rsidRDefault="000C56A9" w:rsidP="00586CCB">
      <w:pPr>
        <w:pStyle w:val="ListParagraph"/>
        <w:numPr>
          <w:ilvl w:val="0"/>
          <w:numId w:val="3"/>
        </w:numPr>
        <w:rPr>
          <w:sz w:val="28"/>
        </w:rPr>
      </w:pPr>
      <w:r w:rsidRPr="00586CCB">
        <w:rPr>
          <w:sz w:val="28"/>
        </w:rPr>
        <w:t>Beantworte die Fragen in ganzen Sätzen!</w:t>
      </w:r>
    </w:p>
    <w:p w:rsidR="000C56A9" w:rsidRPr="00203049" w:rsidRDefault="000C56A9" w:rsidP="00203049">
      <w:pPr>
        <w:rPr>
          <w:sz w:val="28"/>
        </w:rPr>
      </w:pPr>
    </w:p>
    <w:p w:rsidR="000C56A9" w:rsidRDefault="000C56A9" w:rsidP="00586CCB"/>
    <w:p w:rsidR="000C56A9" w:rsidRDefault="000C56A9" w:rsidP="00586CCB">
      <w:r w:rsidRPr="00CA33CF">
        <w:rPr>
          <w:noProof/>
        </w:rPr>
        <w:pict>
          <v:shape id="Kép 11" o:spid="_x0000_i1029" type="#_x0000_t75" style="width:483.75pt;height:198pt;visibility:visible">
            <v:imagedata r:id="rId10" o:title=""/>
          </v:shape>
        </w:pict>
      </w:r>
    </w:p>
    <w:p w:rsidR="000C56A9" w:rsidRDefault="000C56A9"/>
    <w:p w:rsidR="000C56A9" w:rsidRDefault="000C56A9"/>
    <w:p w:rsidR="000C56A9" w:rsidRPr="000C0C55" w:rsidRDefault="000C56A9" w:rsidP="001F7359">
      <w:pPr>
        <w:pStyle w:val="ListParagraph"/>
        <w:numPr>
          <w:ilvl w:val="0"/>
          <w:numId w:val="2"/>
        </w:numPr>
        <w:rPr>
          <w:b/>
          <w:sz w:val="32"/>
        </w:rPr>
      </w:pPr>
      <w:r>
        <w:rPr>
          <w:b/>
          <w:sz w:val="32"/>
        </w:rPr>
        <w:t>Ein Tag mit Hanna</w:t>
      </w:r>
    </w:p>
    <w:p w:rsidR="000C56A9" w:rsidRDefault="000C56A9" w:rsidP="000C0C55">
      <w:pPr>
        <w:rPr>
          <w:sz w:val="28"/>
        </w:rPr>
      </w:pPr>
    </w:p>
    <w:p w:rsidR="000C56A9" w:rsidRDefault="000C56A9" w:rsidP="000C0C55">
      <w:pPr>
        <w:rPr>
          <w:sz w:val="28"/>
        </w:rPr>
      </w:pPr>
    </w:p>
    <w:p w:rsidR="000C56A9" w:rsidRPr="00203049" w:rsidRDefault="000C56A9" w:rsidP="00203049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Lies den Text!</w:t>
      </w:r>
    </w:p>
    <w:p w:rsidR="000C56A9" w:rsidRDefault="000C56A9" w:rsidP="000C0C55">
      <w:pPr>
        <w:rPr>
          <w:b/>
          <w:sz w:val="32"/>
        </w:rPr>
      </w:pPr>
    </w:p>
    <w:p w:rsidR="000C56A9" w:rsidRDefault="000C56A9" w:rsidP="000C0C55">
      <w:pPr>
        <w:rPr>
          <w:b/>
          <w:sz w:val="32"/>
        </w:rPr>
      </w:pPr>
    </w:p>
    <w:p w:rsidR="000C56A9" w:rsidRPr="000C0C55" w:rsidRDefault="000C56A9" w:rsidP="000C0C55">
      <w:pPr>
        <w:rPr>
          <w:b/>
          <w:sz w:val="32"/>
        </w:rPr>
      </w:pPr>
      <w:r w:rsidRPr="003434D2">
        <w:rPr>
          <w:b/>
          <w:noProof/>
          <w:sz w:val="32"/>
        </w:rPr>
        <w:pict>
          <v:shape id="Kép 12" o:spid="_x0000_i1030" type="#_x0000_t75" style="width:507pt;height:249pt;visibility:visible">
            <v:imagedata r:id="rId11" o:title=""/>
          </v:shape>
        </w:pict>
      </w:r>
    </w:p>
    <w:p w:rsidR="000C56A9" w:rsidRDefault="000C56A9"/>
    <w:p w:rsidR="000C56A9" w:rsidRDefault="000C56A9"/>
    <w:p w:rsidR="000C56A9" w:rsidRDefault="000C56A9"/>
    <w:p w:rsidR="000C56A9" w:rsidRDefault="000C56A9"/>
    <w:p w:rsidR="000C56A9" w:rsidRDefault="000C56A9"/>
    <w:p w:rsidR="000C56A9" w:rsidRDefault="000C56A9"/>
    <w:p w:rsidR="000C56A9" w:rsidRDefault="000C56A9"/>
    <w:p w:rsidR="000C56A9" w:rsidRDefault="000C56A9" w:rsidP="00203049">
      <w:pPr>
        <w:pStyle w:val="ListParagraph"/>
        <w:numPr>
          <w:ilvl w:val="0"/>
          <w:numId w:val="4"/>
        </w:numPr>
        <w:rPr>
          <w:sz w:val="28"/>
        </w:rPr>
      </w:pPr>
      <w:r w:rsidRPr="00203049">
        <w:rPr>
          <w:sz w:val="28"/>
        </w:rPr>
        <w:t>Beantworte die Fragen!</w:t>
      </w:r>
    </w:p>
    <w:p w:rsidR="000C56A9" w:rsidRDefault="000C56A9" w:rsidP="00203049">
      <w:pPr>
        <w:pStyle w:val="ListParagraph"/>
        <w:ind w:left="720"/>
        <w:rPr>
          <w:sz w:val="28"/>
        </w:rPr>
      </w:pPr>
      <w:r w:rsidRPr="003434D2">
        <w:rPr>
          <w:noProof/>
          <w:sz w:val="28"/>
          <w:lang w:eastAsia="hu-HU"/>
        </w:rPr>
        <w:pict>
          <v:shape id="Kép 14" o:spid="_x0000_i1031" type="#_x0000_t75" style="width:288.75pt;height:194.25pt;visibility:visible">
            <v:imagedata r:id="rId12" o:title=""/>
          </v:shape>
        </w:pict>
      </w:r>
    </w:p>
    <w:p w:rsidR="000C56A9" w:rsidRPr="002433B6" w:rsidRDefault="000C56A9" w:rsidP="00203049">
      <w:pPr>
        <w:pStyle w:val="ListParagraph"/>
        <w:ind w:left="720"/>
        <w:rPr>
          <w:sz w:val="10"/>
        </w:rPr>
      </w:pPr>
      <w:r>
        <w:rPr>
          <w:sz w:val="28"/>
        </w:rPr>
        <w:t xml:space="preserve"> </w:t>
      </w:r>
    </w:p>
    <w:p w:rsidR="000C56A9" w:rsidRDefault="000C56A9" w:rsidP="00203049">
      <w:pPr>
        <w:pStyle w:val="ListParagraph"/>
        <w:ind w:left="720"/>
        <w:rPr>
          <w:sz w:val="28"/>
        </w:rPr>
      </w:pPr>
      <w:r>
        <w:rPr>
          <w:sz w:val="28"/>
        </w:rPr>
        <w:t xml:space="preserve">        ____________________________________</w:t>
      </w:r>
    </w:p>
    <w:p w:rsidR="000C56A9" w:rsidRDefault="000C56A9" w:rsidP="00203049">
      <w:pPr>
        <w:pStyle w:val="ListParagraph"/>
        <w:ind w:left="720"/>
        <w:rPr>
          <w:sz w:val="28"/>
        </w:rPr>
      </w:pPr>
    </w:p>
    <w:p w:rsidR="000C56A9" w:rsidRPr="00203049" w:rsidRDefault="000C56A9" w:rsidP="00203049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Ordne Hannas Tagesablauf!</w:t>
      </w:r>
    </w:p>
    <w:p w:rsidR="000C56A9" w:rsidRDefault="000C56A9" w:rsidP="002264EA">
      <w:pPr>
        <w:jc w:val="center"/>
      </w:pPr>
      <w:r w:rsidRPr="00CA33CF">
        <w:rPr>
          <w:noProof/>
        </w:rPr>
        <w:pict>
          <v:shape id="Kép 15" o:spid="_x0000_i1032" type="#_x0000_t75" style="width:264.75pt;height:133.5pt;visibility:visible">
            <v:imagedata r:id="rId13" o:title=""/>
          </v:shape>
        </w:pict>
      </w:r>
    </w:p>
    <w:p w:rsidR="000C56A9" w:rsidRDefault="000C56A9"/>
    <w:p w:rsidR="000C56A9" w:rsidRPr="00784DDF" w:rsidRDefault="000C56A9" w:rsidP="00784DDF">
      <w:pPr>
        <w:pStyle w:val="ListParagraph"/>
        <w:numPr>
          <w:ilvl w:val="0"/>
          <w:numId w:val="2"/>
        </w:numPr>
        <w:rPr>
          <w:b/>
          <w:sz w:val="28"/>
        </w:rPr>
      </w:pPr>
      <w:r w:rsidRPr="00784DDF">
        <w:rPr>
          <w:b/>
          <w:sz w:val="28"/>
        </w:rPr>
        <w:t>Fragewörter</w:t>
      </w:r>
      <w:r>
        <w:t xml:space="preserve">     </w:t>
      </w:r>
      <w:bookmarkStart w:id="0" w:name="_GoBack"/>
      <w:bookmarkEnd w:id="0"/>
      <w:r>
        <w:t xml:space="preserve"> Erg</w:t>
      </w:r>
      <w:r w:rsidRPr="0015522A">
        <w:t>ä</w:t>
      </w:r>
      <w:r>
        <w:t>nze die S</w:t>
      </w:r>
      <w:r w:rsidRPr="0015522A">
        <w:t>ä</w:t>
      </w:r>
      <w:r>
        <w:t>tze! (Wo?, Woher?, Wohin?) Finde die entsprechende Antwort!</w:t>
      </w:r>
    </w:p>
    <w:p w:rsidR="000C56A9" w:rsidRDefault="000C56A9"/>
    <w:p w:rsidR="000C56A9" w:rsidRDefault="000C56A9"/>
    <w:p w:rsidR="000C56A9" w:rsidRDefault="000C56A9">
      <w:r w:rsidRPr="00CA33CF">
        <w:rPr>
          <w:noProof/>
        </w:rPr>
        <w:pict>
          <v:shape id="Kép 1" o:spid="_x0000_i1033" type="#_x0000_t75" style="width:511.5pt;height:240pt;visibility:visible">
            <v:imagedata r:id="rId14" o:title=""/>
          </v:shape>
        </w:pict>
      </w:r>
    </w:p>
    <w:sectPr w:rsidR="000C56A9" w:rsidSect="00784DDF">
      <w:pgSz w:w="11906" w:h="16838"/>
      <w:pgMar w:top="993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69D9"/>
    <w:multiLevelType w:val="hybridMultilevel"/>
    <w:tmpl w:val="D27698C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DD120C"/>
    <w:multiLevelType w:val="hybridMultilevel"/>
    <w:tmpl w:val="D750C8C4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9B03BE8"/>
    <w:multiLevelType w:val="hybridMultilevel"/>
    <w:tmpl w:val="878CAED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F63B0B"/>
    <w:multiLevelType w:val="hybridMultilevel"/>
    <w:tmpl w:val="9C5A9BC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5436"/>
    <w:rsid w:val="000C0C55"/>
    <w:rsid w:val="000C56A9"/>
    <w:rsid w:val="00146DE2"/>
    <w:rsid w:val="0015522A"/>
    <w:rsid w:val="00156AE1"/>
    <w:rsid w:val="00181AC2"/>
    <w:rsid w:val="001A2499"/>
    <w:rsid w:val="001F7359"/>
    <w:rsid w:val="00203049"/>
    <w:rsid w:val="002264EA"/>
    <w:rsid w:val="002433B6"/>
    <w:rsid w:val="003434D2"/>
    <w:rsid w:val="003868D9"/>
    <w:rsid w:val="003D5BA3"/>
    <w:rsid w:val="004E29C1"/>
    <w:rsid w:val="00531552"/>
    <w:rsid w:val="00531D76"/>
    <w:rsid w:val="00586CCB"/>
    <w:rsid w:val="0069538C"/>
    <w:rsid w:val="006A4C72"/>
    <w:rsid w:val="00766AAF"/>
    <w:rsid w:val="00784DDF"/>
    <w:rsid w:val="007A5A48"/>
    <w:rsid w:val="00AE4648"/>
    <w:rsid w:val="00AF0F74"/>
    <w:rsid w:val="00AF5436"/>
    <w:rsid w:val="00B0114D"/>
    <w:rsid w:val="00B04494"/>
    <w:rsid w:val="00B94F9F"/>
    <w:rsid w:val="00BC55E9"/>
    <w:rsid w:val="00C921C6"/>
    <w:rsid w:val="00CA33CF"/>
    <w:rsid w:val="00D64072"/>
    <w:rsid w:val="00E4264E"/>
    <w:rsid w:val="00E97DB9"/>
    <w:rsid w:val="00EE7079"/>
    <w:rsid w:val="00F23C9B"/>
    <w:rsid w:val="00F4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786"/>
    <w:rPr>
      <w:rFonts w:eastAsia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B04494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04494"/>
    <w:rPr>
      <w:rFonts w:cs="Times New Roman"/>
      <w:b/>
      <w:bCs/>
      <w:kern w:val="36"/>
      <w:sz w:val="48"/>
      <w:szCs w:val="48"/>
      <w:lang w:eastAsia="zh-CN"/>
    </w:rPr>
  </w:style>
  <w:style w:type="character" w:styleId="Strong">
    <w:name w:val="Strong"/>
    <w:basedOn w:val="DefaultParagraphFont"/>
    <w:uiPriority w:val="99"/>
    <w:qFormat/>
    <w:rsid w:val="00D6407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D64072"/>
    <w:rPr>
      <w:rFonts w:cs="Times New Roman"/>
      <w:i/>
      <w:iCs/>
    </w:rPr>
  </w:style>
  <w:style w:type="paragraph" w:styleId="NoSpacing">
    <w:name w:val="No Spacing"/>
    <w:uiPriority w:val="99"/>
    <w:qFormat/>
    <w:rsid w:val="00D64072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D64072"/>
    <w:pPr>
      <w:ind w:left="708"/>
    </w:pPr>
    <w:rPr>
      <w:rFonts w:eastAsia="Calibri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AE4648"/>
    <w:rPr>
      <w:rFonts w:ascii="Tahoma" w:eastAsia="Calibri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4648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78</Words>
  <Characters>541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VÁROSI NÉMET SZÖVEGÉRTÉSI VERSENY</dc:title>
  <dc:subject/>
  <dc:creator>Gabi</dc:creator>
  <cp:keywords/>
  <dc:description/>
  <cp:lastModifiedBy>admin</cp:lastModifiedBy>
  <cp:revision>2</cp:revision>
  <dcterms:created xsi:type="dcterms:W3CDTF">2015-05-10T19:59:00Z</dcterms:created>
  <dcterms:modified xsi:type="dcterms:W3CDTF">2015-05-10T19:59:00Z</dcterms:modified>
</cp:coreProperties>
</file>